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B3F" w:rsidRPr="00FB6ABA" w:rsidRDefault="00352B3F" w:rsidP="00E573FA">
      <w:pPr>
        <w:tabs>
          <w:tab w:val="left" w:pos="3660"/>
        </w:tabs>
        <w:jc w:val="center"/>
        <w:rPr>
          <w:rFonts w:ascii="Times New Roman" w:hAnsi="Times New Roman"/>
          <w:sz w:val="24"/>
          <w:szCs w:val="24"/>
        </w:rPr>
      </w:pPr>
      <w:r w:rsidRPr="00FB6ABA">
        <w:rPr>
          <w:rFonts w:ascii="Times New Roman" w:hAnsi="Times New Roman"/>
          <w:sz w:val="24"/>
          <w:szCs w:val="24"/>
        </w:rPr>
        <w:t>План-конспект</w:t>
      </w:r>
    </w:p>
    <w:p w:rsidR="00352B3F" w:rsidRDefault="00352B3F" w:rsidP="00E573FA">
      <w:pPr>
        <w:tabs>
          <w:tab w:val="left" w:pos="3660"/>
        </w:tabs>
        <w:jc w:val="center"/>
        <w:rPr>
          <w:rFonts w:ascii="Times New Roman" w:hAnsi="Times New Roman"/>
          <w:sz w:val="24"/>
          <w:szCs w:val="24"/>
        </w:rPr>
      </w:pPr>
      <w:r w:rsidRPr="00FB6ABA">
        <w:rPr>
          <w:rFonts w:ascii="Times New Roman" w:hAnsi="Times New Roman"/>
          <w:sz w:val="24"/>
          <w:szCs w:val="24"/>
        </w:rPr>
        <w:t xml:space="preserve">дистанционных занятий для обучающихся группы НП-2 </w:t>
      </w:r>
      <w:bookmarkStart w:id="0" w:name="_GoBack"/>
      <w:bookmarkEnd w:id="0"/>
      <w:r w:rsidRPr="00FB6ABA">
        <w:rPr>
          <w:rFonts w:ascii="Times New Roman" w:hAnsi="Times New Roman"/>
          <w:sz w:val="24"/>
          <w:szCs w:val="24"/>
        </w:rPr>
        <w:t xml:space="preserve">МАУ «СШОР Яр Чаллы»             </w:t>
      </w:r>
    </w:p>
    <w:p w:rsidR="00352B3F" w:rsidRPr="00FB6ABA" w:rsidRDefault="00352B3F" w:rsidP="00E573FA">
      <w:pPr>
        <w:tabs>
          <w:tab w:val="left" w:pos="3660"/>
        </w:tabs>
        <w:jc w:val="center"/>
        <w:rPr>
          <w:rFonts w:ascii="Times New Roman" w:hAnsi="Times New Roman"/>
          <w:sz w:val="24"/>
          <w:szCs w:val="24"/>
        </w:rPr>
      </w:pPr>
      <w:r w:rsidRPr="00FB6ABA">
        <w:rPr>
          <w:rFonts w:ascii="Times New Roman" w:hAnsi="Times New Roman"/>
          <w:sz w:val="24"/>
          <w:szCs w:val="24"/>
        </w:rPr>
        <w:t xml:space="preserve">                                       тренера Галкина-Самитова А.С. на период с 2 по 30 мая 2020 года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631"/>
        <w:gridCol w:w="959"/>
        <w:gridCol w:w="1454"/>
        <w:gridCol w:w="7044"/>
        <w:gridCol w:w="1308"/>
      </w:tblGrid>
      <w:tr w:rsidR="00352B3F" w:rsidRPr="00FB6ABA" w:rsidTr="00FB6ABA">
        <w:tc>
          <w:tcPr>
            <w:tcW w:w="1631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959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</w:tc>
        <w:tc>
          <w:tcPr>
            <w:tcW w:w="145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704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Дистанционное задание</w:t>
            </w:r>
          </w:p>
        </w:tc>
        <w:tc>
          <w:tcPr>
            <w:tcW w:w="1308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Форма контроля</w:t>
            </w:r>
          </w:p>
        </w:tc>
      </w:tr>
      <w:tr w:rsidR="00352B3F" w:rsidRPr="00FB6ABA" w:rsidTr="00FB6ABA">
        <w:tc>
          <w:tcPr>
            <w:tcW w:w="1631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02.05.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НП- 2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15.00-16.45</w:t>
            </w:r>
          </w:p>
        </w:tc>
        <w:tc>
          <w:tcPr>
            <w:tcW w:w="704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Разминка.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Ходьба  - 1 мин.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Бег на месте – 2 мин.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Круговые движения руками –10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Наклоны –10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Выпады вперед – 10 повт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Выпады в стороны – 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вперед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в стороны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назад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Комплекс упражнений №1 (ОФП)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1.Сгибание туловища из и.п.лежа на спине , руки за голову – 20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2. Глубокие  приседания – 30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3. Упражнения «планка» - 30 сек.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4.Прыжки со скакалкой – 1 минута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5. Сгибание и разгибание рук в упоре лежа -15 раз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6. Лежа на животе – одновременный подъем прямых рук и ног –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7. Бег на месте с высоким подниманием бедра в быстром темпе – 30 сек.</w:t>
            </w:r>
          </w:p>
        </w:tc>
        <w:tc>
          <w:tcPr>
            <w:tcW w:w="1308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Фотоотчет по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FB6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352B3F" w:rsidRPr="00FB6ABA" w:rsidRDefault="00352B3F" w:rsidP="00FE6C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52B3F" w:rsidRPr="00FB6ABA" w:rsidRDefault="00352B3F" w:rsidP="00FE6C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52B3F" w:rsidRPr="00FB6ABA" w:rsidRDefault="00352B3F" w:rsidP="00FE6C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52B3F" w:rsidRPr="00FB6ABA" w:rsidRDefault="00352B3F" w:rsidP="00FE6C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52B3F" w:rsidRPr="00FB6ABA" w:rsidRDefault="00352B3F" w:rsidP="00FE6C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52B3F" w:rsidRPr="00FB6ABA" w:rsidRDefault="00352B3F" w:rsidP="00FE6C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52B3F" w:rsidRPr="00FB6ABA" w:rsidRDefault="00352B3F" w:rsidP="00FE6C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52B3F" w:rsidRPr="00FB6ABA" w:rsidRDefault="00352B3F" w:rsidP="00FE6C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52B3F" w:rsidRPr="00FB6ABA" w:rsidRDefault="00352B3F" w:rsidP="00FE6C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52B3F" w:rsidRPr="00FB6ABA" w:rsidRDefault="00352B3F" w:rsidP="00FE6C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52B3F" w:rsidRPr="00FB6ABA" w:rsidRDefault="00352B3F" w:rsidP="00FE6C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52B3F" w:rsidRPr="00FB6ABA" w:rsidRDefault="00352B3F" w:rsidP="00FE6C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52B3F" w:rsidRPr="00FB6ABA" w:rsidRDefault="00352B3F" w:rsidP="00FE6C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52B3F" w:rsidRPr="00FB6ABA" w:rsidRDefault="00352B3F" w:rsidP="00FE6C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52B3F" w:rsidRPr="00FB6ABA" w:rsidRDefault="00352B3F" w:rsidP="00FE6C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52B3F" w:rsidRPr="00FB6ABA" w:rsidRDefault="00352B3F" w:rsidP="00FE6C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52B3F" w:rsidRPr="00FB6ABA" w:rsidRDefault="00352B3F" w:rsidP="00FE6C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52B3F" w:rsidRPr="00FB6ABA" w:rsidRDefault="00352B3F" w:rsidP="00FE6CFE">
            <w:pPr>
              <w:tabs>
                <w:tab w:val="left" w:pos="10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2B3F" w:rsidRPr="00FB6ABA" w:rsidTr="00FB6ABA">
        <w:tc>
          <w:tcPr>
            <w:tcW w:w="1631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04.05.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9" w:type="dxa"/>
            <w:vMerge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9.30-11.45</w:t>
            </w:r>
          </w:p>
        </w:tc>
        <w:tc>
          <w:tcPr>
            <w:tcW w:w="704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Разминка.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Ходьба  - 1 мин.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Бег на месте – 2 мин.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Круговые движения руками –10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Наклоны –10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Выпады вперед – 10 повт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Выпады в стороны – 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вперед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в стороны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назад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Комплекс упражнений №2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1.Сгибание туловища из и.п. лежа на спине , руки за голову – 25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2. Глубокие  приседания – 35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3. Упражнения «планка» - 35 сек.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4.Прыжки со скакалкой – 1 минута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5. Сгибание и разгибание рук в упоре лежа -20раз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6. Лежа на животе – одновременный подъем прямых рук и ног –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7. Бег на месте с высоким подниманием бедра в быстром темпе – 45сек.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8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Фотоотчет по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FB6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2B3F" w:rsidRPr="00FB6ABA" w:rsidTr="00FB6ABA">
        <w:tc>
          <w:tcPr>
            <w:tcW w:w="1631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5.05.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9" w:type="dxa"/>
            <w:vMerge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17.00-19.15</w:t>
            </w:r>
          </w:p>
        </w:tc>
        <w:tc>
          <w:tcPr>
            <w:tcW w:w="704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Разминка.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Ходьба  - 1 мин.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Бег на месте – 2 мин.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Круговые движения руками –10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Наклоны –10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Выпады вперед – 10 повт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Выпады в стороны – 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вперед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в стороны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назад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Комплекс упражнений №3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1.Сгибание туловища из и.п. лежа на спине , руки за голову –30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2. Глубокие  приседания –40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3. Упражнения «планка» - 45 сек.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4.Прыжки со скакалкой – 1 минута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5. Сгибание и разгибание рук в упоре лежа -25раз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6. Лежа на животе – одновременный подъем прямых рук и ног – 15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7. Бег на месте с высоким подниманием бедра в быстром темпе – 45сек.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8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Фотоотчет по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FB6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2B3F" w:rsidRPr="00FB6ABA" w:rsidTr="00FB6ABA">
        <w:tc>
          <w:tcPr>
            <w:tcW w:w="1631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6.05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9" w:type="dxa"/>
            <w:vMerge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16.30-18.00</w:t>
            </w:r>
          </w:p>
        </w:tc>
        <w:tc>
          <w:tcPr>
            <w:tcW w:w="704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Разминка.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Ходьба  - 1 мин.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Бег на месте – 2 мин.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Круговые движения руками –10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Наклоны –10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Выпады вперед – 10 повт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Выпады в стороны – 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вперед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в стороны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назад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Комплекс упражнений №4 (со скакалкой)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1.И.п. -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45 сек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4. Прыжки на одной ноге через скакалку с промежуточным прыжком (скакалку вращать вперед) -45 сек.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5. Скакалка сложена вдвое – круговое вращение по полу – перепрыгивание через скакалку – 45 сек.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6. Прыжки в группировке через укороченную скакалку – 45 сек.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7.  Упражнение  «планка» - 30 сек.</w:t>
            </w:r>
          </w:p>
        </w:tc>
        <w:tc>
          <w:tcPr>
            <w:tcW w:w="1308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Фотоотчет по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FB6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2B3F" w:rsidRPr="00FB6ABA" w:rsidTr="00FB6ABA">
        <w:tc>
          <w:tcPr>
            <w:tcW w:w="1631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07.07.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9" w:type="dxa"/>
            <w:vMerge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18.15-20.30</w:t>
            </w:r>
          </w:p>
        </w:tc>
        <w:tc>
          <w:tcPr>
            <w:tcW w:w="704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Разминка.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Ходьба  - 1 мин.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Бег на месте – 2 мин.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Круговые движения руками –10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Наклоны –10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Выпады вперед – 10 повт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Выпады в стороны – 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вперед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в стороны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назад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Комплекс упражнений №5 (со скакалкой)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1.И.п. - ноги вместе, руки вытянуты вперед, скакалка сложена вчетверо. Вращение «восьмеркой» впереди и позади туловища – 45 сек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60 сек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4. Прыжки на одной ноге через скакалку с промежуточным прыжком ( скакалку вращать вперед) -45 сек.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5. Скакалка сложена вдвое – круговое вращение по полу – перепрыгивание через скакалку – 45 сек.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6. Прыжки в группировке через укороченную скакалку – 45 сек.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7.  Упражнение  «планка» - 45 сек.</w:t>
            </w:r>
          </w:p>
        </w:tc>
        <w:tc>
          <w:tcPr>
            <w:tcW w:w="1308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Фотоотчет по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FB6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2B3F" w:rsidRPr="00FB6ABA" w:rsidTr="00FB6ABA">
        <w:tc>
          <w:tcPr>
            <w:tcW w:w="1631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11.05.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9" w:type="dxa"/>
            <w:vMerge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15.00-16.45</w:t>
            </w:r>
          </w:p>
        </w:tc>
        <w:tc>
          <w:tcPr>
            <w:tcW w:w="704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Разминка.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Ходьба  - 1 мин.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Бег на месте – 2 мин.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Круговые движения руками –10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Наклоны –10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Выпады вперед – 10 повт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Выпады в стороны – 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вперед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в стороны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назад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Комплекс упражнений №6 (с гимнастической палкой)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4. И.п. – палку вниз. 1- выпад левой ногой вперед, палку вниз;2- наклон вперед, палку вниз; 3- прогнуться, палку вверх; 4 – и.п. по 15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5. И.п. – палка внизу. 1-2 – прыжком ноги врозь, палку вперед; 3-4 – прыжком и.п. – 20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6. И.п. – сесть на коврик, палку вниз. 1-2- сгибая левую ногу, перенести через палку; 3-4 – и.п.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7. И.п.- лечь на коврик на спину, палку вверх. 1- одновременно поднять ноги и туловище вперед (сложиться вдвое); 2-и.п. – 10 раз</w:t>
            </w:r>
          </w:p>
        </w:tc>
        <w:tc>
          <w:tcPr>
            <w:tcW w:w="1308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Фотоотчет по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FB6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2B3F" w:rsidRPr="00FB6ABA" w:rsidTr="00FB6ABA">
        <w:tc>
          <w:tcPr>
            <w:tcW w:w="1631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12.05.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9" w:type="dxa"/>
            <w:vMerge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17.15-19.30</w:t>
            </w:r>
          </w:p>
        </w:tc>
        <w:tc>
          <w:tcPr>
            <w:tcW w:w="704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Разминка.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Ходьба  - 1 мин.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Бег на месте – 2 мин.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Круговые движения руками –10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Наклоны –10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Выпады вперед – 10 повт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Выпады в стороны – 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вперед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в стороны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назад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Комплекс упражнений №7 (с гимнастической палкой)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1.Ноги врозь, руки подняты вверх – пружинистые наклоны вперед – 20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20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30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4. И.п. – палку вниз. 1- выпад левой ногой вперед, палку вниз;2- наклон вперед, палку вниз; 3- прогнуться, палку вверх; 4 – и.п. по 20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5. И.п. – палка внизу. 1-2 – прыжком ноги врозь, палку вперед; 3-4 – прыжком и.п. – 30раз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6. И.п. – сесть на коврик, палку вниз. 1-2- сгибая левую ногу, перенести через палку; 3-4 – и.п. – по 15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7. И.п.- лечь на коврик на спину, палку вверх. 1- одновременно поднять ноги и туловище вперед (сложиться вдвое); 2-и.п. – 20 раз</w:t>
            </w:r>
          </w:p>
        </w:tc>
        <w:tc>
          <w:tcPr>
            <w:tcW w:w="1308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Фотоотчет по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FB6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2B3F" w:rsidRPr="00FB6ABA" w:rsidTr="00FB6ABA">
        <w:tc>
          <w:tcPr>
            <w:tcW w:w="1631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13.05.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9" w:type="dxa"/>
            <w:vMerge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16.30-18.00</w:t>
            </w:r>
          </w:p>
        </w:tc>
        <w:tc>
          <w:tcPr>
            <w:tcW w:w="704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Разминка.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Ходьба  - 1 мин.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Бег на месте – 2 мин.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Круговые движения руками –10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Наклоны –10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Выпады вперед – 10 повт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Выпады в стороны – 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вперед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в стороны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назад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Комплекс упражнений №8 (с гимнастической палкой)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1.Ноги врозь, руки подняты вверх – пружинистые наклоны вперед – 15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15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4. И.п. – палку вниз. 1- выпад левой ногой вперед, палку вниз;2- наклон вперед, палку вниз; 3- прогнуться, палку вверх; 4 – и.п. по 20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5. И.п. – палка внизу. 1-2 – прыжком ноги врозь, палку вперед; 3-4 – прыжком и.п. –15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6. И.п. – сесть на коврик, палку вниз. 1-2- сгибая левую ногу, перенести через палку; 3-4 – и.п. – по 15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7. И.п.- лечь на коврик на спину, палку вверх. 1- одновременно поднять ноги и туловище вперед (сложиться вдвое); 2-и.п. – 15 раз</w:t>
            </w:r>
          </w:p>
        </w:tc>
        <w:tc>
          <w:tcPr>
            <w:tcW w:w="1308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Фотоотчет по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FB6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2B3F" w:rsidRPr="00FB6ABA" w:rsidTr="00FB6ABA">
        <w:tc>
          <w:tcPr>
            <w:tcW w:w="1631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14.05.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9" w:type="dxa"/>
            <w:vMerge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18.15-20.30</w:t>
            </w:r>
          </w:p>
        </w:tc>
        <w:tc>
          <w:tcPr>
            <w:tcW w:w="704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Разминка.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Ходьба  - 1 мин.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Бег на месте – 2 мин.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Круговые движения руками –10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Наклоны –10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Выпады вперед – 10 повт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Выпады в стороны – 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вперед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в стороны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назад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Комплекс упражнений №3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1.Сгибание туловища из и.п. лежа на спине , руки за голову –30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2. Глубокие  приседания –40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3. Упражнения «планка» - 45 сек.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4.Прыжки со скакалкой – 1 минута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5. Сгибание и разгибание рук в упоре лежа -25раз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6. Лежа на животе – одновременный подъем прямых рук и ног – 15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7. Бег на месте с высоким подниманием бедра в быстром темпе – 45сек.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8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Фотоотчет по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FB6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2B3F" w:rsidRPr="00FB6ABA" w:rsidTr="00FB6ABA">
        <w:tc>
          <w:tcPr>
            <w:tcW w:w="1631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16.05.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9" w:type="dxa"/>
            <w:vMerge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9.30-11.00</w:t>
            </w:r>
          </w:p>
        </w:tc>
        <w:tc>
          <w:tcPr>
            <w:tcW w:w="704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Разминка.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Ходьба  - 1 мин.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Бег на месте – 2 мин.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Круговые движения руками –10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Наклоны –10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Выпады вперед – 10 повт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Выпады в стороны – 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вперед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в стороны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назад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Комплекс упражнений №4 (со скакалкой)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45 сек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4. Прыжки на одной ноге через скакалку с промежуточным прыжком ( скакалку вращать вперед) -45 сек.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5. Скакалка сложена вдвое – круговое вращение по полу – перепрыгивание через скакалку – 45 сек.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6. Прыжки в группировке через укороченную скакалку – 45 сек.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7.  Упражнение  «планка» - 30 сек.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8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Фотоотчет по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FB6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2B3F" w:rsidRPr="00FB6ABA" w:rsidTr="00FB6ABA">
        <w:tc>
          <w:tcPr>
            <w:tcW w:w="1631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18.05.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9" w:type="dxa"/>
            <w:vMerge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11.15-13.30</w:t>
            </w:r>
          </w:p>
        </w:tc>
        <w:tc>
          <w:tcPr>
            <w:tcW w:w="704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Разминка</w:t>
            </w:r>
          </w:p>
          <w:p w:rsidR="00352B3F" w:rsidRPr="00FB6ABA" w:rsidRDefault="00352B3F" w:rsidP="00FB6AB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57" w:hanging="357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352B3F" w:rsidRPr="00FB6ABA" w:rsidRDefault="00352B3F" w:rsidP="00FB6ABA">
            <w:pPr>
              <w:pStyle w:val="ListParagraph"/>
              <w:tabs>
                <w:tab w:val="left" w:pos="3660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352B3F" w:rsidRPr="00FB6ABA" w:rsidRDefault="00352B3F" w:rsidP="00FB6ABA">
            <w:pPr>
              <w:pStyle w:val="ListParagraph"/>
              <w:tabs>
                <w:tab w:val="left" w:pos="3660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352B3F" w:rsidRPr="00FB6ABA" w:rsidRDefault="00352B3F" w:rsidP="00FB6ABA">
            <w:pPr>
              <w:pStyle w:val="ListParagraph"/>
              <w:tabs>
                <w:tab w:val="left" w:pos="3660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352B3F" w:rsidRPr="00FB6ABA" w:rsidRDefault="00352B3F" w:rsidP="00FB6ABA">
            <w:pPr>
              <w:pStyle w:val="ListParagraph"/>
              <w:tabs>
                <w:tab w:val="left" w:pos="3660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И.п.- то же, что и в предыдущем упражнении. Махи ногой вперед и назад;</w:t>
            </w:r>
          </w:p>
          <w:p w:rsidR="00352B3F" w:rsidRPr="00FB6ABA" w:rsidRDefault="00352B3F" w:rsidP="00FB6ABA">
            <w:pPr>
              <w:pStyle w:val="ListParagraph"/>
              <w:tabs>
                <w:tab w:val="left" w:pos="3660"/>
              </w:tabs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FB6ABA">
              <w:rPr>
                <w:rFonts w:ascii="Times New Roman" w:hAnsi="Times New Roman"/>
              </w:rPr>
              <w:t>Из основной стойки – имитация движения толчковой ноги в барьерном беге (попеременно для обеих ног)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Комплекс упражнений №3. (см. 01.04)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8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Фотоотчет по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FB6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2B3F" w:rsidRPr="00FB6ABA" w:rsidTr="00FB6ABA">
        <w:tc>
          <w:tcPr>
            <w:tcW w:w="1631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19.05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9" w:type="dxa"/>
            <w:vMerge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10.00-11.45</w:t>
            </w:r>
          </w:p>
        </w:tc>
        <w:tc>
          <w:tcPr>
            <w:tcW w:w="7044" w:type="dxa"/>
          </w:tcPr>
          <w:p w:rsidR="00352B3F" w:rsidRPr="00FB6ABA" w:rsidRDefault="00352B3F" w:rsidP="00FB6ABA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Разминка</w:t>
            </w:r>
          </w:p>
          <w:p w:rsidR="00352B3F" w:rsidRDefault="00352B3F" w:rsidP="00FB6ABA">
            <w:pPr>
              <w:pStyle w:val="ListParagraph"/>
              <w:tabs>
                <w:tab w:val="left" w:pos="3660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352B3F" w:rsidRDefault="00352B3F" w:rsidP="00FB6ABA">
            <w:pPr>
              <w:pStyle w:val="ListParagraph"/>
              <w:tabs>
                <w:tab w:val="left" w:pos="3660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352B3F" w:rsidRDefault="00352B3F" w:rsidP="00FB6ABA">
            <w:pPr>
              <w:pStyle w:val="ListParagraph"/>
              <w:tabs>
                <w:tab w:val="left" w:pos="3660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352B3F" w:rsidRDefault="00352B3F" w:rsidP="00FB6ABA">
            <w:pPr>
              <w:pStyle w:val="ListParagraph"/>
              <w:tabs>
                <w:tab w:val="left" w:pos="3660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352B3F" w:rsidRDefault="00352B3F" w:rsidP="00FB6ABA">
            <w:pPr>
              <w:pStyle w:val="ListParagraph"/>
              <w:tabs>
                <w:tab w:val="left" w:pos="3660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И.п.- то же, что и в предыдущем упражнении. Махи ногой вперед и назад;</w:t>
            </w:r>
          </w:p>
          <w:p w:rsidR="00352B3F" w:rsidRPr="00FB6ABA" w:rsidRDefault="00352B3F" w:rsidP="00FB6ABA">
            <w:pPr>
              <w:pStyle w:val="ListParagraph"/>
              <w:tabs>
                <w:tab w:val="left" w:pos="3660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Из основной стойки – имитация движения толчковой ноги в барьерном беге (попеременно для обеих ног)</w:t>
            </w:r>
          </w:p>
          <w:p w:rsidR="00352B3F" w:rsidRPr="00FB6ABA" w:rsidRDefault="00352B3F" w:rsidP="00FB6ABA">
            <w:pPr>
              <w:tabs>
                <w:tab w:val="left" w:pos="3660"/>
              </w:tabs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Комплекс упражнений №1 (см.01.04.)</w:t>
            </w:r>
          </w:p>
        </w:tc>
        <w:tc>
          <w:tcPr>
            <w:tcW w:w="1308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Фотоотчет по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FB6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2B3F" w:rsidRPr="00FB6ABA" w:rsidTr="00FB6ABA">
        <w:tc>
          <w:tcPr>
            <w:tcW w:w="1631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20.05.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9" w:type="dxa"/>
            <w:vMerge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16.30-18.00</w:t>
            </w:r>
          </w:p>
        </w:tc>
        <w:tc>
          <w:tcPr>
            <w:tcW w:w="7044" w:type="dxa"/>
          </w:tcPr>
          <w:p w:rsidR="00352B3F" w:rsidRPr="00FB6ABA" w:rsidRDefault="00352B3F" w:rsidP="00FB6ABA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Разминка</w:t>
            </w:r>
          </w:p>
          <w:p w:rsidR="00352B3F" w:rsidRPr="00FB6ABA" w:rsidRDefault="00352B3F" w:rsidP="00FB6AB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352B3F" w:rsidRPr="00FB6ABA" w:rsidRDefault="00352B3F" w:rsidP="00FB6AB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352B3F" w:rsidRPr="00FB6ABA" w:rsidRDefault="00352B3F" w:rsidP="00FB6AB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352B3F" w:rsidRPr="00FB6ABA" w:rsidRDefault="00352B3F" w:rsidP="00FB6AB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352B3F" w:rsidRPr="00FB6ABA" w:rsidRDefault="00352B3F" w:rsidP="00FB6AB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И.п.- то же, что и в предыдущем упражнении. Махи ногой вперед и назад;</w:t>
            </w:r>
          </w:p>
          <w:p w:rsidR="00352B3F" w:rsidRPr="00FB6ABA" w:rsidRDefault="00352B3F" w:rsidP="00FB6AB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Из основной стойки – имитация движения толчковой ноги в барьерном беге (попеременно для обеих ног)</w:t>
            </w:r>
          </w:p>
          <w:p w:rsidR="00352B3F" w:rsidRPr="00FB6ABA" w:rsidRDefault="00352B3F" w:rsidP="00FB6ABA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Комплекс упражнений №2 (см.01.04.)</w:t>
            </w:r>
          </w:p>
          <w:p w:rsidR="00352B3F" w:rsidRPr="00FB6ABA" w:rsidRDefault="00352B3F" w:rsidP="00FB6ABA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8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Фотоотчет по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FB6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2B3F" w:rsidRPr="00FB6ABA" w:rsidTr="00FB6ABA">
        <w:tc>
          <w:tcPr>
            <w:tcW w:w="1631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21.05.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9" w:type="dxa"/>
            <w:vMerge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17.00-19.15</w:t>
            </w:r>
          </w:p>
        </w:tc>
        <w:tc>
          <w:tcPr>
            <w:tcW w:w="704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Разминка.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Ходьба  - 1 мин.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Бег на месте – 2 мин.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Круговые движения руками –10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Наклоны –10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Выпады вперед – 10 повт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Выпады в стороны – 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вперед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в стороны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назад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Комплекс упражнений №5 (со скакалкой)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1.И.п. - ноги вместе, руки вытянуты вперед, скакалка сложена вчетверо. Вращение «восьмеркой» впереди и позади туловища – 45 сек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60 сек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4. Прыжки на одной ноге через скакалку с промежуточным прыжком ( скакалку вращать вперед) -45 сек.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5. Скакалка сложена вдвое – круговое вращение по полу – перепрыгивание через скакалку – 45 сек.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6. Прыжки в группировке через укороченную скакалку – 45 сек.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7.  Упражнение  «планка» - 45 сек.</w:t>
            </w:r>
          </w:p>
        </w:tc>
        <w:tc>
          <w:tcPr>
            <w:tcW w:w="1308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Фотоотчет по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FB6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2B3F" w:rsidRPr="00FB6ABA" w:rsidTr="00FB6ABA">
        <w:tc>
          <w:tcPr>
            <w:tcW w:w="1631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23.05.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9" w:type="dxa"/>
            <w:vMerge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15.00-16.45</w:t>
            </w:r>
          </w:p>
        </w:tc>
        <w:tc>
          <w:tcPr>
            <w:tcW w:w="704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Разминка.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Ходьба  - 1 мин.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Бег на месте – 2 мин.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Круговые движения руками –10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Наклоны –10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Выпады вперед – 10 повт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Выпады в стороны – 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вперед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в стороны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назад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Комплекс упражнений №6 (с гимнастической палкой)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4. И.п. – палку вниз. 1- выпад левой ногой вперед, палку вниз;2- наклон вперед, палку вниз; 3- прогнуться, палку вверх; 4 – и.п. по 15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5. И.п. – палка внизу. 1-2 – прыжком ноги врозь, палку вперед; 3-4 – прыжком и.п. – 20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6. И.п. – сесть на коврик, палку вниз. 1-2- сгибая левую ногу, перенести через палку; 3-4 – и.п.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7. И.п.- лечь на коврик на спину, палку вверх. 1- одновременно поднять ноги и туловище вперед (сложиться вдвое); 2-и.п. – 10 раз</w:t>
            </w:r>
          </w:p>
        </w:tc>
        <w:tc>
          <w:tcPr>
            <w:tcW w:w="1308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Фотоотчет по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FB6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2B3F" w:rsidRPr="00FB6ABA" w:rsidTr="00FB6ABA">
        <w:tc>
          <w:tcPr>
            <w:tcW w:w="1631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25.05.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9" w:type="dxa"/>
            <w:vMerge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9.30-11.45</w:t>
            </w:r>
          </w:p>
        </w:tc>
        <w:tc>
          <w:tcPr>
            <w:tcW w:w="704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Разминка.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Ходьба  - 1 мин.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Бег на месте – 2 мин.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Круговые движения руками –10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Наклоны –10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Выпады вперед – 10 повт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Выпады в стороны – 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вперед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в стороны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назад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Комплекс упражнений №4 (со скакалкой) см.02.04)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8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Фотоотчет по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FB6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2B3F" w:rsidRPr="00FB6ABA" w:rsidTr="00FB6ABA">
        <w:tc>
          <w:tcPr>
            <w:tcW w:w="1631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26.05.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9" w:type="dxa"/>
            <w:vMerge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17.00-19.15</w:t>
            </w:r>
          </w:p>
        </w:tc>
        <w:tc>
          <w:tcPr>
            <w:tcW w:w="704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Разминка.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Ходьба  - 1 мин.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Бег на месте – 2 мин.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Круговые движения руками –10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Наклоны –10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Выпады вперед – 10 повт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Выпады в стороны – 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вперед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в стороны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назад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Комплекс упражнений №7 (с гимнастической палкой) см.03.04.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8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Фотоотчет по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FB6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2B3F" w:rsidRPr="00FB6ABA" w:rsidTr="00FB6ABA">
        <w:tc>
          <w:tcPr>
            <w:tcW w:w="1631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27.05.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9" w:type="dxa"/>
            <w:vMerge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16.30-18.00</w:t>
            </w:r>
          </w:p>
        </w:tc>
        <w:tc>
          <w:tcPr>
            <w:tcW w:w="704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Разминка.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Ходьба  - 1 мин.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Бег на месте – 2 мин.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Круговые движения руками –10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Наклоны –10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Выпады вперед – 10 повт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Выпады в стороны – 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вперед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в стороны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назад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Комплекс упражнений №8 (с гимнастической палкой) см.04.04.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8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Фотоотчет по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FB6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2B3F" w:rsidRPr="00FB6ABA" w:rsidTr="00FB6ABA">
        <w:tc>
          <w:tcPr>
            <w:tcW w:w="1631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28.05.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9" w:type="dxa"/>
            <w:vMerge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18.15-20.30</w:t>
            </w:r>
          </w:p>
        </w:tc>
        <w:tc>
          <w:tcPr>
            <w:tcW w:w="704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Разминка.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Ходьба  - 1 мин.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Бег на месте – 2 мин.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Круговые движения руками –10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Наклоны –10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Выпады вперед – 10 повт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Выпады в стороны – 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вперед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в стороны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назад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Комплекс упражнений №3  - 2 серии.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1.Сгибание туловища из и.п. лежа на спине , руки за голову –30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2. Глубокие  приседания –40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3. Упражнения «планка» - 45 сек.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4.Прыжки со скакалкой – 1 минута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5. Сгибание и разгибание рук в упоре лежа -25раз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6. Лежа на животе – одновременный подъем прямых рук и ног – 15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7. Бег на месте с высоким подниманием бедра в быстром темпе – 45сек.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8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Фотоотчет по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FB6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2B3F" w:rsidRPr="00FB6ABA" w:rsidTr="00FB6ABA">
        <w:tc>
          <w:tcPr>
            <w:tcW w:w="1631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30.05.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9" w:type="dxa"/>
            <w:vMerge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15.00-16.45</w:t>
            </w:r>
          </w:p>
        </w:tc>
        <w:tc>
          <w:tcPr>
            <w:tcW w:w="7044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Разминка.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Ходьба  - 1 мин. 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Бег на месте – 2 мин.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Круговые движения руками –10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Наклоны –10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Выпады вперед – 10 повт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Выпады в стороны – 10 повт.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вперед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в стороны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Махи назад – по 10 раз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Комплекс упражнений №4 (со скакалкой)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45 сек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4. Прыжки на одной ноге через скакалку с промежуточным прыжком ( скакалку вращать вперед) -45 сек.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5. Скакалка сложена вдвое – круговое вращение по полу – перепрыгивание через скакалку – 45 сек.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6. Прыжки в группировке через укороченную скакалку – 45 сек.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>7.  Упражнение  «планка» - 30 сек</w:t>
            </w:r>
          </w:p>
        </w:tc>
        <w:tc>
          <w:tcPr>
            <w:tcW w:w="1308" w:type="dxa"/>
          </w:tcPr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ABA">
              <w:rPr>
                <w:rFonts w:ascii="Times New Roman" w:hAnsi="Times New Roman"/>
                <w:sz w:val="24"/>
                <w:szCs w:val="24"/>
              </w:rPr>
              <w:t xml:space="preserve">Фотоотчет по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FB6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B6ABA"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352B3F" w:rsidRPr="00FB6ABA" w:rsidRDefault="00352B3F" w:rsidP="00FE6CFE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52B3F" w:rsidRPr="00FB6ABA" w:rsidRDefault="00352B3F" w:rsidP="00E573FA">
      <w:pPr>
        <w:tabs>
          <w:tab w:val="left" w:pos="3660"/>
        </w:tabs>
        <w:jc w:val="center"/>
        <w:rPr>
          <w:rFonts w:ascii="Times New Roman" w:hAnsi="Times New Roman"/>
          <w:sz w:val="24"/>
          <w:szCs w:val="24"/>
        </w:rPr>
      </w:pPr>
    </w:p>
    <w:sectPr w:rsidR="00352B3F" w:rsidRPr="00FB6ABA" w:rsidSect="00FB6ABA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B498F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62F6328A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">
    <w:nsid w:val="6D6E68A4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7AC76BDF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9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573FA"/>
    <w:rsid w:val="00046880"/>
    <w:rsid w:val="00064421"/>
    <w:rsid w:val="000E706B"/>
    <w:rsid w:val="0018602A"/>
    <w:rsid w:val="00187D40"/>
    <w:rsid w:val="001C2547"/>
    <w:rsid w:val="001C773A"/>
    <w:rsid w:val="002419D2"/>
    <w:rsid w:val="003023E5"/>
    <w:rsid w:val="00327C33"/>
    <w:rsid w:val="00352B3F"/>
    <w:rsid w:val="00385D64"/>
    <w:rsid w:val="003D301E"/>
    <w:rsid w:val="004324BD"/>
    <w:rsid w:val="004B5C71"/>
    <w:rsid w:val="00511093"/>
    <w:rsid w:val="0056336C"/>
    <w:rsid w:val="00601CC8"/>
    <w:rsid w:val="00606A93"/>
    <w:rsid w:val="00676CF1"/>
    <w:rsid w:val="00723EC8"/>
    <w:rsid w:val="0075737E"/>
    <w:rsid w:val="00762B21"/>
    <w:rsid w:val="00796D09"/>
    <w:rsid w:val="007C524E"/>
    <w:rsid w:val="007D26C5"/>
    <w:rsid w:val="00815F2A"/>
    <w:rsid w:val="00860E8D"/>
    <w:rsid w:val="00874C32"/>
    <w:rsid w:val="0094101D"/>
    <w:rsid w:val="00950ED0"/>
    <w:rsid w:val="00A0028E"/>
    <w:rsid w:val="00A066D2"/>
    <w:rsid w:val="00A10CE2"/>
    <w:rsid w:val="00A92BFC"/>
    <w:rsid w:val="00B116CA"/>
    <w:rsid w:val="00B13F7E"/>
    <w:rsid w:val="00B418B6"/>
    <w:rsid w:val="00B42F01"/>
    <w:rsid w:val="00B90E5D"/>
    <w:rsid w:val="00C8375A"/>
    <w:rsid w:val="00C85152"/>
    <w:rsid w:val="00CD7CC8"/>
    <w:rsid w:val="00D2436F"/>
    <w:rsid w:val="00D25922"/>
    <w:rsid w:val="00D729B3"/>
    <w:rsid w:val="00DF50A5"/>
    <w:rsid w:val="00E573FA"/>
    <w:rsid w:val="00E609BD"/>
    <w:rsid w:val="00FB6ABA"/>
    <w:rsid w:val="00FD04AD"/>
    <w:rsid w:val="00FE6C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18B6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E573FA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A10CE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</TotalTime>
  <Pages>12</Pages>
  <Words>2266</Words>
  <Characters>12918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</dc:creator>
  <cp:keywords/>
  <dc:description/>
  <cp:lastModifiedBy>Пользователь</cp:lastModifiedBy>
  <cp:revision>4</cp:revision>
  <dcterms:created xsi:type="dcterms:W3CDTF">2020-05-12T18:05:00Z</dcterms:created>
  <dcterms:modified xsi:type="dcterms:W3CDTF">2020-05-13T10:20:00Z</dcterms:modified>
</cp:coreProperties>
</file>